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bookmarkStart w:id="1" w:name="_GoBack"/>
      <w:bookmarkEnd w:id="1"/>
      <w:r w:rsidR="00B0589A">
        <w:t>2</w:t>
      </w:r>
      <w:r w:rsidR="00D10C15">
        <w:t>2</w:t>
      </w:r>
      <w:r>
        <w:t>/</w:t>
      </w:r>
      <w:r w:rsidR="00075B6C">
        <w:t>0</w:t>
      </w:r>
      <w:r w:rsidR="00965B54">
        <w:t>7</w:t>
      </w:r>
      <w:r>
        <w:t>/2021</w:t>
      </w:r>
      <w:r>
        <w:fldChar w:fldCharType="end"/>
      </w:r>
      <w:bookmarkEnd w:id="0"/>
    </w:p>
    <w:p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rsidR="00D60C0B" w:rsidRPr="00801CC3" w:rsidRDefault="001E027C" w:rsidP="00D60C0B">
      <w:pPr>
        <w:pStyle w:val="Nadpis1"/>
      </w:pPr>
      <w:r>
        <w:t>Souhrnná informace o změně Tarifu PID od 1. 8. 2021</w:t>
      </w:r>
      <w:r w:rsidR="00D60C0B" w:rsidRPr="00801CC3">
        <w:t xml:space="preserve"> </w:t>
      </w:r>
    </w:p>
    <w:p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Ceny jednorázových a ve Středočeském kraji i předplatních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rsidR="001E027C" w:rsidRPr="001E027C" w:rsidRDefault="001E027C" w:rsidP="00417E07">
      <w:pPr>
        <w:pStyle w:val="Nadpis1"/>
        <w:rPr>
          <w:sz w:val="40"/>
          <w:szCs w:val="40"/>
        </w:rPr>
      </w:pPr>
      <w:r w:rsidRPr="001E027C">
        <w:rPr>
          <w:sz w:val="40"/>
          <w:szCs w:val="40"/>
        </w:rPr>
        <w:t>Hlavní změny Tarifu PID od 1. 8. 2021</w:t>
      </w:r>
    </w:p>
    <w:p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rsidR="001E027C" w:rsidRDefault="001E027C" w:rsidP="00417E07">
      <w:pPr>
        <w:pStyle w:val="Odstavecseseznamem"/>
        <w:numPr>
          <w:ilvl w:val="0"/>
          <w:numId w:val="3"/>
        </w:numPr>
      </w:pPr>
      <w:r>
        <w:t>zvýšení ceny jedno- a vícedenních turistických jízdenek pro Prahu i Středočeský kraj</w:t>
      </w:r>
    </w:p>
    <w:p w:rsidR="001E027C" w:rsidRPr="00801CC3" w:rsidRDefault="001E027C" w:rsidP="00417E07">
      <w:pPr>
        <w:pStyle w:val="Odstavecseseznamem"/>
        <w:numPr>
          <w:ilvl w:val="0"/>
          <w:numId w:val="3"/>
        </w:numPr>
      </w:pPr>
      <w:r>
        <w:t xml:space="preserve">zvýšení cen jednorázových i předplatních jízdenek ve Středočeském kraji cca o 25 % (zvýhodnění ročních kuponů oproti jízdenkám na kratší období) </w:t>
      </w:r>
    </w:p>
    <w:p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rsidR="001E027C" w:rsidRDefault="001E027C" w:rsidP="00417E07">
      <w:pPr>
        <w:pStyle w:val="Odstavecseseznamem"/>
        <w:numPr>
          <w:ilvl w:val="0"/>
          <w:numId w:val="3"/>
        </w:numPr>
      </w:pPr>
      <w:r>
        <w:t>nový druh jízdného pro lidi v hmotné nouzi pobírající příspěvek na živobytí ve výši cca 70 % běžného jízdného</w:t>
      </w:r>
    </w:p>
    <w:p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rsidR="001E027C" w:rsidRDefault="001E027C" w:rsidP="00417E07">
      <w:pPr>
        <w:pStyle w:val="Odstavecseseznamem"/>
        <w:numPr>
          <w:ilvl w:val="0"/>
          <w:numId w:val="3"/>
        </w:numPr>
      </w:pPr>
      <w:r>
        <w:t>speciální autobusová linka Airport Express nově za 100 Kč (dosud 60 Kč)</w:t>
      </w:r>
    </w:p>
    <w:p w:rsidR="001E027C" w:rsidRDefault="001E027C" w:rsidP="00417E07">
      <w:pPr>
        <w:pStyle w:val="Odstavecseseznamem"/>
        <w:numPr>
          <w:ilvl w:val="0"/>
          <w:numId w:val="3"/>
        </w:numPr>
      </w:pPr>
      <w:r>
        <w:t>sjednocení manipulačního poplatku za vydání průkazky nebo slevové aplikace na Lítačce na 60 Kč</w:t>
      </w:r>
    </w:p>
    <w:p w:rsidR="001E027C" w:rsidRDefault="001E027C" w:rsidP="00417E07">
      <w:pPr>
        <w:pStyle w:val="Odstavecseseznamem"/>
        <w:numPr>
          <w:ilvl w:val="0"/>
          <w:numId w:val="3"/>
        </w:numPr>
      </w:pPr>
      <w:r>
        <w:t>zvýšení přirážek k jízdnému za jízdu bez platného jízdního dokladu nebo za jiná porušení přepravních podmínek</w:t>
      </w:r>
    </w:p>
    <w:p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rsidR="00417E07" w:rsidRDefault="00417E07" w:rsidP="00417E07">
      <w:pPr>
        <w:pStyle w:val="Odstavecseseznamem"/>
        <w:numPr>
          <w:ilvl w:val="0"/>
          <w:numId w:val="3"/>
        </w:numPr>
      </w:pPr>
      <w:r>
        <w:t xml:space="preserve">nově možnost koupit jízdenku PID také u průvodčího ve vlacích </w:t>
      </w:r>
    </w:p>
    <w:p w:rsidR="00417E07" w:rsidRDefault="00417E07">
      <w:pPr>
        <w:spacing w:after="160" w:line="259" w:lineRule="auto"/>
        <w:rPr>
          <w:bCs/>
          <w:noProof/>
          <w:sz w:val="40"/>
          <w:szCs w:val="40"/>
        </w:rPr>
      </w:pPr>
      <w:r>
        <w:rPr>
          <w:sz w:val="40"/>
          <w:szCs w:val="40"/>
        </w:rPr>
        <w:br w:type="page"/>
      </w:r>
    </w:p>
    <w:p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(obj. kód DPT31) a 90minutová varianta za </w:t>
      </w:r>
      <w:r w:rsidRPr="00417E07">
        <w:rPr>
          <w:rStyle w:val="Siln"/>
          <w:rFonts w:ascii="Arial" w:hAnsi="Arial" w:cs="Arial"/>
          <w:color w:val="131313"/>
          <w:bdr w:val="none" w:sz="0" w:space="0" w:color="auto" w:frame="1"/>
        </w:rPr>
        <w:t>42 Kč</w:t>
      </w:r>
      <w:r w:rsidRPr="00417E07">
        <w:rPr>
          <w:rFonts w:cs="Arial"/>
          <w:color w:val="131313"/>
        </w:rPr>
        <w:t> (obj. kód DPT42).</w:t>
      </w:r>
    </w:p>
    <w:p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rsidR="001E027C" w:rsidRDefault="001E027C" w:rsidP="001E027C">
      <w:pPr>
        <w:pStyle w:val="Nadpis2"/>
      </w:pPr>
      <w:r>
        <w:t>Přehled jízdného platného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rsidR="001E027C" w:rsidRDefault="001E027C" w:rsidP="001E027C">
      <w:pPr>
        <w:pStyle w:val="Nadpis2"/>
      </w:pPr>
      <w:r>
        <w:lastRenderedPageBreak/>
        <w:t>Přehled předplatního jízdného platného pouze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rsidR="001E027C" w:rsidRDefault="001E027C" w:rsidP="001E027C">
      <w:pPr>
        <w:pStyle w:val="Nadpis2"/>
      </w:pPr>
      <w:r>
        <w:t>Přenosné kupony platné na území Prahy</w:t>
      </w:r>
    </w:p>
    <w:p w:rsidR="001E027C" w:rsidRDefault="001E027C" w:rsidP="001E027C">
      <w:pPr>
        <w:rPr>
          <w:color w:val="131313"/>
        </w:rPr>
      </w:pPr>
      <w:r>
        <w:rPr>
          <w:noProof/>
          <w:color w:val="004489"/>
          <w:bdr w:val="none" w:sz="0" w:space="0" w:color="auto" w:frame="1"/>
          <w:lang w:eastAsia="cs-CZ"/>
        </w:rPr>
        <w:drawing>
          <wp:inline distT="0" distB="0" distL="0" distR="0">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rsidR="001E027C" w:rsidRDefault="001E027C" w:rsidP="001E027C">
      <w:pPr>
        <w:pStyle w:val="Nadpis2"/>
      </w:pPr>
      <w:r>
        <w:t>Jednodušší prokazování bezplatné přepravy pro děti a seniory</w:t>
      </w:r>
    </w:p>
    <w:p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rsidR="00C3685A" w:rsidRDefault="00C3685A" w:rsidP="001E027C">
      <w:pPr>
        <w:pStyle w:val="Nadpis2"/>
      </w:pPr>
      <w:r>
        <w:lastRenderedPageBreak/>
        <w:t>Nová sleva pro lidi v hmotné nouzi</w:t>
      </w:r>
    </w:p>
    <w:p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rsidR="001E027C" w:rsidRDefault="001E027C" w:rsidP="001E027C">
      <w:pPr>
        <w:pStyle w:val="Nadpis2"/>
      </w:pPr>
      <w:r>
        <w:t>Cestování lanovkou na Petřín</w:t>
      </w:r>
    </w:p>
    <w:p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rsidR="001E027C" w:rsidRPr="003C15BB" w:rsidRDefault="001E027C" w:rsidP="001E027C">
      <w:pPr>
        <w:pStyle w:val="Nadpis2"/>
        <w:rPr>
          <w:rFonts w:cs="Arial"/>
        </w:rPr>
      </w:pPr>
      <w:r w:rsidRPr="003C15BB">
        <w:rPr>
          <w:rFonts w:cs="Arial"/>
        </w:rPr>
        <w:t>Airport Express</w:t>
      </w:r>
    </w:p>
    <w:p w:rsidR="001E027C" w:rsidRPr="003C15BB" w:rsidRDefault="001E027C" w:rsidP="001E027C">
      <w:pPr>
        <w:rPr>
          <w:rFonts w:cs="Arial"/>
          <w:color w:val="131313"/>
        </w:rPr>
      </w:pPr>
      <w:r w:rsidRPr="003C15BB">
        <w:rPr>
          <w:rFonts w:cs="Arial"/>
          <w:color w:val="131313"/>
        </w:rPr>
        <w:t>Na speciální autobusové lince AE (Airport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rsidR="001E027C" w:rsidRPr="003C15BB" w:rsidRDefault="001E027C" w:rsidP="001E027C">
      <w:pPr>
        <w:pStyle w:val="Nadpis2"/>
        <w:rPr>
          <w:rFonts w:cs="Arial"/>
        </w:rPr>
      </w:pPr>
      <w:r w:rsidRPr="003C15BB">
        <w:rPr>
          <w:rFonts w:cs="Arial"/>
        </w:rPr>
        <w:t>Nové ceny za parkování u MHD</w:t>
      </w:r>
    </w:p>
    <w:p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rsidR="001E027C" w:rsidRDefault="001E027C" w:rsidP="001E027C">
      <w:pPr>
        <w:rPr>
          <w:color w:val="131313"/>
        </w:rPr>
      </w:pPr>
      <w:r>
        <w:rPr>
          <w:noProof/>
          <w:color w:val="004489"/>
          <w:bdr w:val="none" w:sz="0" w:space="0" w:color="auto" w:frame="1"/>
          <w:lang w:eastAsia="cs-CZ"/>
        </w:rPr>
        <w:drawing>
          <wp:inline distT="0" distB="0" distL="0" distR="0">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rsidR="001E027C" w:rsidRDefault="001E027C" w:rsidP="001E027C">
      <w:pPr>
        <w:rPr>
          <w:color w:val="131313"/>
        </w:rPr>
      </w:pPr>
      <w:r>
        <w:rPr>
          <w:color w:val="131313"/>
        </w:rPr>
        <w:t>Ceny všech předplatních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pásma.</w:t>
      </w:r>
      <w:r>
        <w:rPr>
          <w:color w:val="131313"/>
        </w:rPr>
        <w:t>.</w:t>
      </w:r>
    </w:p>
    <w:p w:rsidR="001E027C" w:rsidRDefault="001E027C" w:rsidP="001E027C">
      <w:pPr>
        <w:rPr>
          <w:color w:val="131313"/>
        </w:rPr>
      </w:pPr>
      <w:r>
        <w:rPr>
          <w:color w:val="131313"/>
        </w:rPr>
        <w:t>Mírně se upraví také ceny vícepásmového 24hodinového jízdného pro cestování po Středočeském kraji.</w:t>
      </w:r>
    </w:p>
    <w:p w:rsidR="001E027C" w:rsidRDefault="001E027C" w:rsidP="001E027C">
      <w:pPr>
        <w:pStyle w:val="Nadpis2"/>
      </w:pPr>
      <w:r>
        <w:t>Přehled jízdného pro jednotlivou jízdu linkami PID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rsidR="001E027C" w:rsidRDefault="001E027C" w:rsidP="001E027C">
      <w:pPr>
        <w:pStyle w:val="Nadpis2"/>
      </w:pPr>
      <w:r>
        <w:lastRenderedPageBreak/>
        <w:t>Přehled plnocenného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rsidR="001E027C" w:rsidRDefault="001E027C" w:rsidP="001E027C">
      <w:pPr>
        <w:pStyle w:val="Nadpis2"/>
      </w:pPr>
      <w:r>
        <w:t>Přehled zvýhodněného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rsidR="001E027C" w:rsidRDefault="001E027C" w:rsidP="001E027C">
      <w:pPr>
        <w:pStyle w:val="Nadpis2"/>
      </w:pPr>
      <w:r>
        <w:t>Krátkodobé časové jízdné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rsidR="001E027C" w:rsidRPr="001E027C" w:rsidRDefault="003C15BB" w:rsidP="001E027C">
      <w:pPr>
        <w:pStyle w:val="Nadpis1"/>
        <w:rPr>
          <w:sz w:val="40"/>
          <w:szCs w:val="40"/>
        </w:rPr>
      </w:pPr>
      <w:r>
        <w:rPr>
          <w:sz w:val="40"/>
          <w:szCs w:val="40"/>
        </w:rPr>
        <w:lastRenderedPageBreak/>
        <w:t>Ostatní změny</w:t>
      </w:r>
    </w:p>
    <w:p w:rsidR="001E027C" w:rsidRPr="003C15BB" w:rsidRDefault="001E027C" w:rsidP="001E027C">
      <w:pPr>
        <w:pStyle w:val="Nadpis2"/>
        <w:rPr>
          <w:rFonts w:cs="Arial"/>
          <w:sz w:val="27"/>
          <w:szCs w:val="27"/>
        </w:rPr>
      </w:pPr>
      <w:r w:rsidRPr="003C15BB">
        <w:rPr>
          <w:rFonts w:cs="Arial"/>
        </w:rPr>
        <w:t>Cena za přepravu zavazadel a psa</w:t>
      </w:r>
    </w:p>
    <w:p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rsidR="001E027C" w:rsidRPr="003C15BB" w:rsidRDefault="001E027C" w:rsidP="001E027C">
      <w:pPr>
        <w:pStyle w:val="Nadpis2"/>
        <w:rPr>
          <w:rFonts w:cs="Arial"/>
        </w:rPr>
      </w:pPr>
      <w:r w:rsidRPr="003C15BB">
        <w:rPr>
          <w:rFonts w:cs="Arial"/>
        </w:rPr>
        <w:t>Motivace pro poctivé a slušné chování zůstává</w:t>
      </w:r>
    </w:p>
    <w:p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rsidR="003C15BB" w:rsidRDefault="003C15BB" w:rsidP="003C15BB">
      <w:pPr>
        <w:pStyle w:val="Nadpis2"/>
      </w:pPr>
      <w:r>
        <w:t>Jízdenky PID nově i u průvodčího ve vlacích</w:t>
      </w:r>
      <w:r w:rsidR="008C7172">
        <w:t xml:space="preserve"> ČD a další novinky v odbavení</w:t>
      </w:r>
    </w:p>
    <w:p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rsidR="008C7172" w:rsidRDefault="008C7172" w:rsidP="008C7172">
      <w:r>
        <w:t xml:space="preserve">Dále dochází k osazení dalších </w:t>
      </w:r>
      <w:r w:rsidR="00A82C98">
        <w:t xml:space="preserve">17 </w:t>
      </w:r>
      <w:r>
        <w:t xml:space="preserve">stanic/zastávek označovači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označovače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rsidR="003C15BB" w:rsidRDefault="008C7172" w:rsidP="008C7172">
      <w:r>
        <w:t>Nově se také zavádí možnost náhradního označení předem zakoupených jízdenek PID vlakovou četou, pokud není ve stanici/zastávce nebo ve vlaku označovač PID.</w:t>
      </w:r>
    </w:p>
    <w:p w:rsidR="00C10029" w:rsidRDefault="00C10029" w:rsidP="00C10029">
      <w:pPr>
        <w:pStyle w:val="Nadpis2"/>
      </w:pPr>
      <w:r>
        <w:t>Vrácení nevyužitých jízdenek</w:t>
      </w:r>
    </w:p>
    <w:p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rsidR="00C10029" w:rsidRDefault="00C10029" w:rsidP="00C10029">
      <w:pPr>
        <w:pStyle w:val="Nadpis2"/>
      </w:pPr>
      <w:r>
        <w:t>Informační kampaň</w:t>
      </w:r>
    </w:p>
    <w:p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rsidR="000463C4" w:rsidRDefault="000463C4" w:rsidP="000463C4">
      <w:pPr>
        <w:pStyle w:val="ploha"/>
      </w:pPr>
      <w:r>
        <w:t>kontakt</w:t>
      </w:r>
    </w:p>
    <w:p w:rsidR="006B7DF7" w:rsidRDefault="006B7DF7" w:rsidP="000463C4">
      <w:pPr>
        <w:pStyle w:val="Podpisjmno"/>
        <w:spacing w:before="320"/>
      </w:pPr>
      <w:r>
        <w:t xml:space="preserve">Ing. </w:t>
      </w:r>
      <w:r w:rsidR="00D312CC">
        <w:t>Filip Drápal</w:t>
      </w:r>
    </w:p>
    <w:p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rsidR="006B7DF7" w:rsidRDefault="006B7DF7" w:rsidP="002537E5">
      <w:pPr>
        <w:pStyle w:val="Podpiskontakt"/>
      </w:pPr>
      <w:r>
        <w:t>M +420 602</w:t>
      </w:r>
      <w:r w:rsidR="00D312CC">
        <w:t> 379 792</w:t>
      </w:r>
    </w:p>
    <w:p w:rsidR="006B7DF7" w:rsidRDefault="00B42FFE" w:rsidP="002537E5">
      <w:pPr>
        <w:pStyle w:val="Podpiskontakt"/>
      </w:pPr>
      <w:r w:rsidRPr="00B42FFE">
        <w:t>drapal.filip@ropid.cz</w:t>
      </w:r>
    </w:p>
    <w:p w:rsidR="00B42FFE" w:rsidRDefault="00B42FFE" w:rsidP="00B42FFE">
      <w:pPr>
        <w:pStyle w:val="Podpisjmno"/>
        <w:spacing w:before="320"/>
      </w:pPr>
      <w:r>
        <w:t>Mgr. Oldřich Buchetka</w:t>
      </w:r>
    </w:p>
    <w:p w:rsidR="00B42FFE" w:rsidRDefault="00B42FFE" w:rsidP="00B42FFE">
      <w:pPr>
        <w:pStyle w:val="Podpiskontakt"/>
      </w:pPr>
      <w:r>
        <w:t>tiskový mluvčí IDSK</w:t>
      </w:r>
    </w:p>
    <w:p w:rsidR="00B42FFE" w:rsidRDefault="00B42FFE" w:rsidP="00B42FFE">
      <w:pPr>
        <w:pStyle w:val="Podpiskontakt"/>
      </w:pPr>
      <w:r>
        <w:t>M +420 725 940 097</w:t>
      </w:r>
    </w:p>
    <w:p w:rsidR="00B42FFE" w:rsidRDefault="00B42FFE" w:rsidP="00B42FFE">
      <w:pPr>
        <w:pStyle w:val="Podpiskontakt"/>
      </w:pPr>
      <w:r>
        <w:t>buchetka.oldrich@ropid.cz</w:t>
      </w:r>
    </w:p>
    <w:p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56C" w:rsidRDefault="0024556C" w:rsidP="006B7DF7">
      <w:r>
        <w:separator/>
      </w:r>
    </w:p>
  </w:endnote>
  <w:endnote w:type="continuationSeparator" w:id="0">
    <w:p w:rsidR="0024556C" w:rsidRDefault="0024556C"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592EC91C" wp14:editId="5D4F91EC">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BA73C1">
      <w:rPr>
        <w:noProof/>
      </w:rPr>
      <w:t>2</w:t>
    </w:r>
    <w:r w:rsidR="00E542AF">
      <w:fldChar w:fldCharType="end"/>
    </w:r>
    <w:r w:rsidR="00E542AF">
      <w:t>/</w:t>
    </w:r>
    <w:r w:rsidR="0024556C">
      <w:rPr>
        <w:noProof/>
      </w:rPr>
      <w:fldChar w:fldCharType="begin"/>
    </w:r>
    <w:r w:rsidR="0024556C">
      <w:rPr>
        <w:noProof/>
      </w:rPr>
      <w:instrText xml:space="preserve"> NUMPAGES   \* MERGEFORMAT </w:instrText>
    </w:r>
    <w:r w:rsidR="0024556C">
      <w:rPr>
        <w:noProof/>
      </w:rPr>
      <w:fldChar w:fldCharType="separate"/>
    </w:r>
    <w:r w:rsidR="00BA73C1">
      <w:rPr>
        <w:noProof/>
      </w:rPr>
      <w:t>8</w:t>
    </w:r>
    <w:r w:rsidR="0024556C">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3B0324A1" wp14:editId="036DC897">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BA73C1">
      <w:rPr>
        <w:noProof/>
      </w:rPr>
      <w:t>1</w:t>
    </w:r>
    <w:r w:rsidR="00E542AF">
      <w:fldChar w:fldCharType="end"/>
    </w:r>
    <w:r w:rsidR="00E542AF">
      <w:t>/</w:t>
    </w:r>
    <w:fldSimple w:instr=" NUMPAGES   \* MERGEFORMAT ">
      <w:r w:rsidR="00BA73C1">
        <w:rPr>
          <w:noProof/>
        </w:rPr>
        <w:t>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56C" w:rsidRDefault="0024556C" w:rsidP="006B7DF7">
      <w:r>
        <w:separator/>
      </w:r>
    </w:p>
  </w:footnote>
  <w:footnote w:type="continuationSeparator" w:id="0">
    <w:p w:rsidR="0024556C" w:rsidRDefault="0024556C" w:rsidP="006B7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2B4211E9" wp14:editId="47126D2C">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3FA155C6" wp14:editId="2B6473E2">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24556C"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219861E2" wp14:editId="321D4840">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60D727C1" wp14:editId="6F822119">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rsidR="00AB6EA3" w:rsidRDefault="00AB6EA3" w:rsidP="00C75A58">
    <w:pPr>
      <w:pStyle w:val="Zhlav"/>
    </w:pPr>
  </w:p>
  <w:p w:rsidR="00AB6EA3" w:rsidRDefault="00AB6EA3" w:rsidP="00C75A58">
    <w:pPr>
      <w:pStyle w:val="Zhlav"/>
    </w:pPr>
  </w:p>
  <w:p w:rsidR="00FC2185" w:rsidRDefault="00C75A58" w:rsidP="00FA6F0D">
    <w:r>
      <w:rPr>
        <w:noProof/>
        <w:lang w:eastAsia="cs-CZ"/>
      </w:rPr>
      <w:drawing>
        <wp:anchor distT="0" distB="0" distL="114300" distR="114300" simplePos="0" relativeHeight="251661312" behindDoc="1" locked="1" layoutInCell="1" allowOverlap="1" wp14:anchorId="220784F9" wp14:editId="74E79078">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950"/>
    <w:rsid w:val="00024131"/>
    <w:rsid w:val="000463C4"/>
    <w:rsid w:val="00075B6C"/>
    <w:rsid w:val="00092B20"/>
    <w:rsid w:val="000A27C2"/>
    <w:rsid w:val="000D5FB9"/>
    <w:rsid w:val="000F7832"/>
    <w:rsid w:val="00120914"/>
    <w:rsid w:val="001455CC"/>
    <w:rsid w:val="00191761"/>
    <w:rsid w:val="001E027C"/>
    <w:rsid w:val="002271E4"/>
    <w:rsid w:val="002441FD"/>
    <w:rsid w:val="0024556C"/>
    <w:rsid w:val="002537E5"/>
    <w:rsid w:val="002676DF"/>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A73C1"/>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556F1-B02C-4FCB-AE76-D2DA4634C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Template>
  <TotalTime>0</TotalTime>
  <Pages>1</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OÚ Dlouhopolsko</cp:lastModifiedBy>
  <cp:revision>3</cp:revision>
  <dcterms:created xsi:type="dcterms:W3CDTF">2021-07-26T07:41:00Z</dcterms:created>
  <dcterms:modified xsi:type="dcterms:W3CDTF">2021-07-26T07:41:00Z</dcterms:modified>
</cp:coreProperties>
</file>